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D5D" w:rsidRPr="00D90E5B" w:rsidRDefault="00FF0483">
      <w:pPr>
        <w:pStyle w:val="Tytu"/>
        <w:rPr>
          <w:b w:val="0"/>
          <w:caps w:val="0"/>
          <w:sz w:val="32"/>
          <w:szCs w:val="42"/>
          <w:lang w:val="pl-PL"/>
        </w:rPr>
      </w:pPr>
      <w:r>
        <w:rPr>
          <w:noProof/>
          <w:sz w:val="26"/>
          <w:szCs w:val="26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5980430</wp:posOffset>
            </wp:positionH>
            <wp:positionV relativeFrom="paragraph">
              <wp:posOffset>34290</wp:posOffset>
            </wp:positionV>
            <wp:extent cx="644525" cy="537845"/>
            <wp:effectExtent l="0" t="0" r="317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B_logo czarne_PNG-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E5B">
        <w:rPr>
          <w:noProof/>
          <w:sz w:val="28"/>
          <w:szCs w:val="30"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4363720</wp:posOffset>
            </wp:positionH>
            <wp:positionV relativeFrom="paragraph">
              <wp:posOffset>-33655</wp:posOffset>
            </wp:positionV>
            <wp:extent cx="1667830" cy="68712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pb-podyplomowe-wi_2-gra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30" cy="68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610" w:rsidRPr="00D90E5B">
        <w:rPr>
          <w:b w:val="0"/>
          <w:caps w:val="0"/>
          <w:color w:val="auto"/>
          <w:spacing w:val="-10"/>
          <w:sz w:val="32"/>
          <w:szCs w:val="42"/>
          <w:lang w:val="pl-PL" w:eastAsia="en-US"/>
          <w14:ligatures w14:val="none"/>
        </w:rPr>
        <w:t>Materiały informacyjne nt. Studiów Podyplomowych</w:t>
      </w:r>
    </w:p>
    <w:p w:rsidR="00895D5D" w:rsidRPr="00D90E5B" w:rsidRDefault="00DB2610" w:rsidP="00FF0483">
      <w:pPr>
        <w:pStyle w:val="Podtytu"/>
        <w:spacing w:before="120" w:after="360"/>
        <w:rPr>
          <w:sz w:val="26"/>
          <w:szCs w:val="26"/>
          <w:lang w:val="pl-PL"/>
        </w:rPr>
      </w:pPr>
      <w:r w:rsidRPr="00D90E5B">
        <w:rPr>
          <w:sz w:val="26"/>
          <w:szCs w:val="26"/>
          <w:lang w:val="pl-PL"/>
        </w:rPr>
        <w:t>na Wydziale Informatyki Politechnik</w:t>
      </w:r>
      <w:r w:rsidR="00091D74" w:rsidRPr="00091D74">
        <w:rPr>
          <w:noProof/>
          <w:lang w:val="pl-PL" w:eastAsia="pl-PL"/>
        </w:rPr>
        <w:t xml:space="preserve"> </w:t>
      </w:r>
      <w:r w:rsidR="00EA4415">
        <w:rPr>
          <w:sz w:val="26"/>
          <w:szCs w:val="26"/>
          <w:lang w:val="pl-PL"/>
        </w:rPr>
        <w:t>i Białostockiej 2018/19</w:t>
      </w:r>
    </w:p>
    <w:p w:rsidR="00895D5D" w:rsidRDefault="0029677B" w:rsidP="00FF0483">
      <w:pPr>
        <w:pStyle w:val="nagwek1"/>
        <w:spacing w:before="0" w:after="120"/>
        <w:jc w:val="both"/>
        <w:rPr>
          <w:caps w:val="0"/>
          <w:lang w:val="pl-PL"/>
        </w:rPr>
      </w:pPr>
      <w:r w:rsidRPr="00D90E5B">
        <w:rPr>
          <w:noProof/>
          <w:sz w:val="26"/>
          <w:szCs w:val="26"/>
          <w:lang w:val="pl-PL" w:eastAsia="pl-PL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>
                <wp:simplePos x="0" y="0"/>
                <wp:positionH relativeFrom="margin">
                  <wp:posOffset>0</wp:posOffset>
                </wp:positionH>
                <wp:positionV relativeFrom="paragraph">
                  <wp:posOffset>86995</wp:posOffset>
                </wp:positionV>
                <wp:extent cx="2282825" cy="6236335"/>
                <wp:effectExtent l="0" t="0" r="3175" b="12065"/>
                <wp:wrapSquare wrapText="bothSides"/>
                <wp:docPr id="1" name="Pole tekstowe 1" descr="Pasek boczny z polem tekstowym na artykuł i fotografię do wyróżnie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6236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62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626"/>
                            </w:tblGrid>
                            <w:tr w:rsidR="00113A96" w:rsidRPr="007A52EB" w:rsidTr="00F074BE">
                              <w:trPr>
                                <w:trHeight w:hRule="exact" w:val="6646"/>
                              </w:trPr>
                              <w:tc>
                                <w:tcPr>
                                  <w:tcW w:w="3626" w:type="dxa"/>
                                  <w:shd w:val="clear" w:color="auto" w:fill="E76A1D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113A96" w:rsidRPr="00DB2610" w:rsidRDefault="00113A96">
                                  <w:pPr>
                                    <w:pStyle w:val="Tekstblokowy"/>
                                    <w:rPr>
                                      <w:b/>
                                      <w:sz w:val="24"/>
                                      <w:lang w:val="pl-PL"/>
                                    </w:rPr>
                                  </w:pPr>
                                  <w:r w:rsidRPr="00DB2610">
                                    <w:rPr>
                                      <w:b/>
                                      <w:sz w:val="24"/>
                                      <w:lang w:val="pl-PL"/>
                                    </w:rPr>
                                    <w:t>Nowe technologie, programowanie, bezpieczeństwo w sieci, marketing internetowy, big data - to codzienność!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spacing w:after="0"/>
                                    <w:rPr>
                                      <w:u w:val="single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u w:val="single"/>
                                      <w:lang w:val="pl-PL"/>
                                    </w:rPr>
                                    <w:t>Nasze kierunki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>Informatyka – Technologie ICT i Programowania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>Marketing Internetowy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 xml:space="preserve">Bezpieczeństwo systemów i sieci 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</w:rPr>
                                    <w:t>Data Science – Developer / Analityk danych</w:t>
                                  </w:r>
                                </w:p>
                                <w:p w:rsidR="00113A96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 xml:space="preserve">Projektowanie User Experience i Analityka </w:t>
                                  </w:r>
                                  <w:r w:rsidRPr="002C4460">
                                    <w:rPr>
                                      <w:lang w:val="pl-PL"/>
                                    </w:rPr>
                                    <w:t>internetowa</w:t>
                                  </w:r>
                                </w:p>
                                <w:p w:rsidR="00C43B81" w:rsidRPr="002C4460" w:rsidRDefault="00C43B81" w:rsidP="00824907">
                                  <w:pPr>
                                    <w:pStyle w:val="Tekstblokowy"/>
                                    <w:spacing w:after="0"/>
                                    <w:ind w:left="0"/>
                                    <w:rPr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  <w:tr w:rsidR="00113A96" w:rsidRPr="007A52EB" w:rsidTr="00F074BE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626" w:type="dxa"/>
                                </w:tcPr>
                                <w:p w:rsidR="00113A96" w:rsidRPr="006D4C6F" w:rsidRDefault="00113A96">
                                  <w:pPr>
                                    <w:rPr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  <w:tr w:rsidR="00113A96" w:rsidTr="00F074BE">
                              <w:trPr>
                                <w:trHeight w:hRule="exact" w:val="3296"/>
                              </w:trPr>
                              <w:tc>
                                <w:tcPr>
                                  <w:tcW w:w="3626" w:type="dxa"/>
                                </w:tcPr>
                                <w:p w:rsidR="00113A96" w:rsidRDefault="00113A96">
                                  <w:r>
                                    <w:rPr>
                                      <w:noProof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2238253" cy="1606550"/>
                                        <wp:effectExtent l="0" t="0" r="0" b="0"/>
                                        <wp:docPr id="5" name="Obraz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az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0941" cy="1608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13A96" w:rsidRPr="006D4C6F" w:rsidRDefault="00113A96">
                            <w:pPr>
                              <w:pStyle w:val="podpis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alt="Pasek boczny z polem tekstowym na artykuł i fotografię do wyróżnienia." style="position:absolute;left:0;text-align:left;margin-left:0;margin-top:6.85pt;width:179.75pt;height:491.05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" o:allowoverlap="f" filled="f" stroked="f" strokeweight=".5pt">
                <v:textbox inset="0,0,0,0">
                  <w:txbxContent>
                    <w:tbl>
                      <w:tblPr>
                        <w:tblW w:w="362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626"/>
                      </w:tblGrid>
                      <w:tr w:rsidR="00113A96" w:rsidRPr="007A52EB" w:rsidTr="00F074BE">
                        <w:trPr>
                          <w:trHeight w:hRule="exact" w:val="6646"/>
                        </w:trPr>
                        <w:tc>
                          <w:tcPr>
                            <w:tcW w:w="3626" w:type="dxa"/>
                            <w:shd w:val="clear" w:color="auto" w:fill="E76A1D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113A96" w:rsidRPr="00DB2610" w:rsidRDefault="00113A96">
                            <w:pPr>
                              <w:pStyle w:val="Tekstblokowy"/>
                              <w:rPr>
                                <w:b/>
                                <w:sz w:val="24"/>
                                <w:lang w:val="pl-PL"/>
                              </w:rPr>
                            </w:pPr>
                            <w:r w:rsidRPr="00DB2610">
                              <w:rPr>
                                <w:b/>
                                <w:sz w:val="24"/>
                                <w:lang w:val="pl-PL"/>
                              </w:rPr>
                              <w:t>Nowe technologie, programowanie, bezpieczeństwo w sieci, marketing internetowy, big data - to codzienność!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spacing w:after="0"/>
                              <w:rPr>
                                <w:u w:val="single"/>
                                <w:lang w:val="pl-PL"/>
                              </w:rPr>
                            </w:pPr>
                            <w:r w:rsidRPr="002C4460">
                              <w:rPr>
                                <w:u w:val="single"/>
                                <w:lang w:val="pl-PL"/>
                              </w:rPr>
                              <w:t>Nasze kierunki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>Informatyka – Technologie ICT i Programowania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>Marketing Internetowy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 xml:space="preserve">Bezpieczeństwo systemów i sieci 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</w:rPr>
                            </w:pPr>
                            <w:r w:rsidRPr="002C4460">
                              <w:rPr>
                                <w:sz w:val="20"/>
                              </w:rPr>
                              <w:t>Data Science – Developer / Analityk danych</w:t>
                            </w:r>
                          </w:p>
                          <w:p w:rsidR="00113A96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 xml:space="preserve">Projektowanie User Experience i Analityka </w:t>
                            </w:r>
                            <w:r w:rsidRPr="002C4460">
                              <w:rPr>
                                <w:lang w:val="pl-PL"/>
                              </w:rPr>
                              <w:t>internetowa</w:t>
                            </w:r>
                          </w:p>
                          <w:p w:rsidR="00C43B81" w:rsidRPr="002C4460" w:rsidRDefault="00C43B81" w:rsidP="00824907">
                            <w:pPr>
                              <w:pStyle w:val="Tekstblokowy"/>
                              <w:spacing w:after="0"/>
                              <w:ind w:left="0"/>
                              <w:rPr>
                                <w:lang w:val="pl-PL"/>
                              </w:rPr>
                            </w:pPr>
                          </w:p>
                        </w:tc>
                      </w:tr>
                      <w:tr w:rsidR="00113A96" w:rsidRPr="007A52EB" w:rsidTr="00F074BE">
                        <w:trPr>
                          <w:trHeight w:hRule="exact" w:val="286"/>
                        </w:trPr>
                        <w:tc>
                          <w:tcPr>
                            <w:tcW w:w="3626" w:type="dxa"/>
                          </w:tcPr>
                          <w:p w:rsidR="00113A96" w:rsidRPr="006D4C6F" w:rsidRDefault="00113A96">
                            <w:pPr>
                              <w:rPr>
                                <w:lang w:val="pl-PL"/>
                              </w:rPr>
                            </w:pPr>
                          </w:p>
                        </w:tc>
                      </w:tr>
                      <w:tr w:rsidR="00113A96" w:rsidTr="00F074BE">
                        <w:trPr>
                          <w:trHeight w:hRule="exact" w:val="3296"/>
                        </w:trPr>
                        <w:tc>
                          <w:tcPr>
                            <w:tcW w:w="3626" w:type="dxa"/>
                          </w:tcPr>
                          <w:p w:rsidR="00113A96" w:rsidRDefault="00113A96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2238253" cy="1606550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941" cy="1608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13A96" w:rsidRPr="006D4C6F" w:rsidRDefault="00113A96">
                      <w:pPr>
                        <w:pStyle w:val="podpis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2610">
        <w:rPr>
          <w:caps w:val="0"/>
          <w:lang w:val="pl-PL"/>
        </w:rPr>
        <w:t>Sztuczna Inteligencja</w:t>
      </w:r>
      <w:r w:rsidR="00091D74">
        <w:rPr>
          <w:caps w:val="0"/>
          <w:lang w:val="pl-PL"/>
        </w:rPr>
        <w:t>, Big Data</w:t>
      </w:r>
      <w:r w:rsidR="005F060D">
        <w:rPr>
          <w:caps w:val="0"/>
          <w:lang w:val="pl-PL"/>
        </w:rPr>
        <w:t xml:space="preserve">, UX Design </w:t>
      </w:r>
      <w:r w:rsidR="00A07708">
        <w:rPr>
          <w:caps w:val="0"/>
          <w:lang w:val="pl-PL"/>
        </w:rPr>
        <w:t>i </w:t>
      </w:r>
      <w:r w:rsidR="00DB2610">
        <w:rPr>
          <w:caps w:val="0"/>
          <w:lang w:val="pl-PL"/>
        </w:rPr>
        <w:t xml:space="preserve">Technologie </w:t>
      </w:r>
      <w:r w:rsidR="00824907">
        <w:rPr>
          <w:caps w:val="0"/>
          <w:lang w:val="pl-PL"/>
        </w:rPr>
        <w:t xml:space="preserve">ICT. Wszystkie kierunki </w:t>
      </w:r>
      <w:r w:rsidR="006A6B22">
        <w:rPr>
          <w:caps w:val="0"/>
          <w:lang w:val="pl-PL"/>
        </w:rPr>
        <w:t xml:space="preserve">mają znaczenie w Przemyśle 4.0. Choć oczywiście Data Science i kompetencje związane ze sztuczną inteligencją najbardziej. </w:t>
      </w:r>
    </w:p>
    <w:p w:rsidR="007A52EB" w:rsidRPr="00131F78" w:rsidRDefault="007A52EB" w:rsidP="007A52EB">
      <w:pPr>
        <w:pStyle w:val="NormalnyWeb"/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</w:pPr>
      <w:r w:rsidRPr="00131F78"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  <w:t xml:space="preserve">Oferta studiów podyplomowych / szkoleń Wydziału Informatyki Politechniki Białostockiej, które obecnie znajdują się w </w:t>
      </w:r>
      <w:r w:rsidRPr="00131F78">
        <w:rPr>
          <w:rFonts w:ascii="Calibri" w:eastAsiaTheme="majorEastAsia" w:hAnsi="Calibri" w:cs="Calibri"/>
          <w:b/>
          <w:bCs/>
          <w:color w:val="0070C0"/>
          <w:kern w:val="2"/>
          <w:sz w:val="22"/>
          <w:szCs w:val="20"/>
          <w:u w:val="single"/>
          <w:lang w:eastAsia="ja-JP"/>
          <w14:ligatures w14:val="standard"/>
        </w:rPr>
        <w:t>Bazie Usług Rozwojowych</w:t>
      </w:r>
      <w:r w:rsidRPr="00131F78"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  <w:t xml:space="preserve">, wpisuje się idealnie w strategię działań związanych z </w:t>
      </w:r>
      <w:r w:rsidRPr="00131F78">
        <w:rPr>
          <w:rFonts w:ascii="Calibri" w:eastAsiaTheme="majorEastAsia" w:hAnsi="Calibri" w:cs="Calibri"/>
          <w:b/>
          <w:bCs/>
          <w:color w:val="0070C0"/>
          <w:kern w:val="2"/>
          <w:sz w:val="22"/>
          <w:szCs w:val="20"/>
          <w:u w:val="single"/>
          <w:lang w:eastAsia="ja-JP"/>
          <w14:ligatures w14:val="standard"/>
        </w:rPr>
        <w:t>Przemysłem 4.0</w:t>
      </w:r>
      <w:r w:rsidRPr="00131F78"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  <w:t xml:space="preserve">, Fabryką Przyszłości i wykorzystaniem analizy danych zbieranych w procesach przemysłowych. Pozwalają zdobyć wiedzę i kwalifikacje - wprost od ekspertów praktyków - przydatne w wielu branżach. </w:t>
      </w:r>
    </w:p>
    <w:p w:rsidR="007A52EB" w:rsidRPr="00131F78" w:rsidRDefault="007A52EB" w:rsidP="007A52EB">
      <w:pPr>
        <w:pStyle w:val="NormalnyWeb"/>
        <w:spacing w:before="0" w:beforeAutospacing="0" w:after="0" w:afterAutospacing="0"/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</w:pPr>
      <w:r w:rsidRPr="00131F78"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  <w:t xml:space="preserve">W ramach konkursu WUP Białystok można uzyskać </w:t>
      </w:r>
      <w:r w:rsidRPr="00131F78">
        <w:rPr>
          <w:rFonts w:ascii="Calibri" w:eastAsiaTheme="majorEastAsia" w:hAnsi="Calibri" w:cs="Calibri"/>
          <w:b/>
          <w:bCs/>
          <w:color w:val="0070C0"/>
          <w:kern w:val="2"/>
          <w:sz w:val="22"/>
          <w:szCs w:val="20"/>
          <w:u w:val="single"/>
          <w:lang w:eastAsia="ja-JP"/>
          <w14:ligatures w14:val="standard"/>
        </w:rPr>
        <w:t>dofinansowanie 50% lub 80%</w:t>
      </w:r>
      <w:r w:rsidRPr="00131F78"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  <w:t xml:space="preserve"> dla firm branży inteligentnych specjalizacji województwa. Nabór dotyczy: mikro, małych oraz średnich przedsiębiorców woj. podlaskiego. Wnioski można składać od 12.09.2018 r. do 28.09.2018 r.  Więcej informacji o możliwościach dofinansowania można znaleźć na stronie</w:t>
      </w:r>
    </w:p>
    <w:p w:rsidR="007A52EB" w:rsidRPr="00131F78" w:rsidRDefault="007A52EB" w:rsidP="007A52EB">
      <w:pPr>
        <w:pStyle w:val="NormalnyWeb"/>
        <w:spacing w:before="0" w:beforeAutospacing="0" w:after="0" w:afterAutospacing="0"/>
        <w:rPr>
          <w:rFonts w:ascii="Calibri" w:eastAsiaTheme="majorEastAsia" w:hAnsi="Calibri" w:cs="Calibri"/>
          <w:bCs/>
          <w:color w:val="0070C0"/>
          <w:kern w:val="2"/>
          <w:sz w:val="22"/>
          <w:szCs w:val="20"/>
          <w:lang w:eastAsia="ja-JP"/>
          <w14:ligatures w14:val="standard"/>
        </w:rPr>
      </w:pPr>
      <w:hyperlink r:id="rId12" w:history="1">
        <w:r w:rsidRPr="00131F78">
          <w:rPr>
            <w:rStyle w:val="Hipercze"/>
            <w:rFonts w:ascii="Calibri" w:eastAsiaTheme="majorEastAsia" w:hAnsi="Calibri" w:cs="Calibri"/>
            <w:bCs/>
            <w:kern w:val="2"/>
            <w:sz w:val="22"/>
            <w:szCs w:val="20"/>
            <w:lang w:eastAsia="ja-JP"/>
            <w14:ligatures w14:val="standard"/>
          </w:rPr>
          <w:t>http://studiapodyplomowe.bialystok.pl/</w:t>
        </w:r>
      </w:hyperlink>
    </w:p>
    <w:p w:rsidR="007A52EB" w:rsidRPr="007A52EB" w:rsidRDefault="007A52EB" w:rsidP="007A52EB">
      <w:pPr>
        <w:rPr>
          <w:lang w:val="pl-PL"/>
        </w:rPr>
      </w:pPr>
    </w:p>
    <w:p w:rsidR="00DB2610" w:rsidRPr="00DB2610" w:rsidRDefault="00DB2610" w:rsidP="00E3746A">
      <w:pPr>
        <w:jc w:val="both"/>
        <w:rPr>
          <w:lang w:val="pl-PL"/>
        </w:rPr>
      </w:pPr>
      <w:r w:rsidRPr="00DB2610">
        <w:rPr>
          <w:lang w:val="pl-PL"/>
        </w:rPr>
        <w:t>Internet to codzienność z którą rodzą się nasze dzieci i nie wyobrażają sobie innego świata. To przyszłość i teraźniejszość, której jesteś członkiem, bez względu na to czy to Ci się podoba czy nie. Nie musisz chcieć zostać od razu programistą! Dziś aplikacje, systemy, social media wykorzystuje się w biznesie, pracy, życiu codziennym. Jedni chcą je poznać, żeby zmienić swoje życie, inni po prostu aby rozumieć o czym mówi się na spotkaniach, albo w czasie wdrożenia systemu IT w firmie.</w:t>
      </w:r>
    </w:p>
    <w:p w:rsidR="00895D5D" w:rsidRPr="00EA4415" w:rsidRDefault="00DB2610" w:rsidP="006A6B22">
      <w:pPr>
        <w:pStyle w:val="nagwek20"/>
        <w:spacing w:line="276" w:lineRule="auto"/>
        <w:jc w:val="both"/>
        <w:rPr>
          <w:rFonts w:asciiTheme="minorHAnsi" w:hAnsiTheme="minorHAnsi"/>
          <w:sz w:val="20"/>
          <w:lang w:val="pl-PL"/>
        </w:rPr>
      </w:pPr>
      <w:r w:rsidRPr="00EA4415">
        <w:rPr>
          <w:rFonts w:asciiTheme="minorHAnsi" w:hAnsiTheme="minorHAnsi"/>
          <w:sz w:val="20"/>
          <w:lang w:val="pl-PL"/>
        </w:rPr>
        <w:t>Politechnika Białostocka zaprasza, na kolejne edycje, nowoczesnych, rynkowych kierunków studiów podyplo</w:t>
      </w:r>
      <w:r w:rsidR="00EA4415">
        <w:rPr>
          <w:rFonts w:asciiTheme="minorHAnsi" w:hAnsiTheme="minorHAnsi"/>
          <w:sz w:val="20"/>
          <w:lang w:val="pl-PL"/>
        </w:rPr>
        <w:t>mowych</w:t>
      </w:r>
      <w:r w:rsidRPr="00EA4415">
        <w:rPr>
          <w:rFonts w:asciiTheme="minorHAnsi" w:hAnsiTheme="minorHAnsi"/>
          <w:sz w:val="20"/>
          <w:lang w:val="pl-PL"/>
        </w:rPr>
        <w:t>.</w:t>
      </w:r>
    </w:p>
    <w:p w:rsidR="00895D5D" w:rsidRPr="006D4C6F" w:rsidRDefault="003955E2" w:rsidP="00E3746A">
      <w:pPr>
        <w:pStyle w:val="nagwek3"/>
        <w:jc w:val="both"/>
        <w:rPr>
          <w:lang w:val="pl-PL"/>
        </w:rPr>
      </w:pPr>
      <w:r>
        <w:rPr>
          <w:lang w:val="pl-PL"/>
        </w:rPr>
        <w:t>Czy brak wykształcenia technicznego jest przeszkodą</w:t>
      </w:r>
      <w:r w:rsidR="006D4C6F" w:rsidRPr="006D4C6F">
        <w:rPr>
          <w:lang w:val="pl-PL"/>
        </w:rPr>
        <w:t>?</w:t>
      </w:r>
    </w:p>
    <w:p w:rsidR="00895D5D" w:rsidRPr="006D4C6F" w:rsidRDefault="003955E2" w:rsidP="00E3746A">
      <w:pPr>
        <w:jc w:val="both"/>
        <w:rPr>
          <w:lang w:val="pl-PL"/>
        </w:rPr>
      </w:pPr>
      <w:r>
        <w:rPr>
          <w:lang w:val="pl-PL"/>
        </w:rPr>
        <w:t>Nie, większość kierunków jest tak projektowana</w:t>
      </w:r>
      <w:r w:rsidR="001D1B44">
        <w:rPr>
          <w:lang w:val="pl-PL"/>
        </w:rPr>
        <w:t xml:space="preserve"> w taki sposób, żeby niezbędne informacje były przekazane na początku zajęć</w:t>
      </w:r>
      <w:r w:rsidR="006D4C6F" w:rsidRPr="006D4C6F">
        <w:rPr>
          <w:lang w:val="pl-PL"/>
        </w:rPr>
        <w:t>.</w:t>
      </w:r>
      <w:r w:rsidR="001D1B44">
        <w:rPr>
          <w:lang w:val="pl-PL"/>
        </w:rPr>
        <w:t xml:space="preserve"> nawet jeśli jest to </w:t>
      </w:r>
      <w:r w:rsidR="006A6B22">
        <w:rPr>
          <w:lang w:val="pl-PL"/>
        </w:rPr>
        <w:t>Informatyka</w:t>
      </w:r>
      <w:r w:rsidR="001D1B44">
        <w:rPr>
          <w:lang w:val="pl-PL"/>
        </w:rPr>
        <w:t xml:space="preserve"> to </w:t>
      </w:r>
      <w:r w:rsidR="006A6B22">
        <w:rPr>
          <w:lang w:val="pl-PL"/>
        </w:rPr>
        <w:t>programowania i baz danych</w:t>
      </w:r>
      <w:r w:rsidR="001D1B44">
        <w:rPr>
          <w:lang w:val="pl-PL"/>
        </w:rPr>
        <w:t xml:space="preserve"> uczy się od początku, tak samo jak przypomnienie ze Statystyki jest wstępem do Data Science.</w:t>
      </w:r>
    </w:p>
    <w:p w:rsidR="00895D5D" w:rsidRPr="006D4C6F" w:rsidRDefault="003955E2" w:rsidP="00E3746A">
      <w:pPr>
        <w:pStyle w:val="nagwek3"/>
        <w:jc w:val="both"/>
        <w:rPr>
          <w:lang w:val="pl-PL"/>
        </w:rPr>
      </w:pPr>
      <w:r>
        <w:rPr>
          <w:lang w:val="pl-PL"/>
        </w:rPr>
        <w:t>Jak wygląda rynek pracy dla absolwentów</w:t>
      </w:r>
      <w:r w:rsidR="006D4C6F" w:rsidRPr="006D4C6F">
        <w:rPr>
          <w:lang w:val="pl-PL"/>
        </w:rPr>
        <w:t>?</w:t>
      </w:r>
    </w:p>
    <w:p w:rsidR="00895D5D" w:rsidRDefault="003955E2" w:rsidP="00E3746A">
      <w:pPr>
        <w:jc w:val="both"/>
        <w:rPr>
          <w:lang w:val="pl-PL"/>
        </w:rPr>
      </w:pPr>
      <w:r w:rsidRPr="003955E2">
        <w:rPr>
          <w:lang w:val="pl-PL"/>
        </w:rPr>
        <w:t>Studia mają kształcić specjalistów, na których jest realne zapotrzebowanie na rynku pracy.</w:t>
      </w:r>
      <w:r w:rsidR="00C60020">
        <w:rPr>
          <w:lang w:val="pl-PL"/>
        </w:rPr>
        <w:t xml:space="preserve"> Dlatego kierunki są projektowane z firmami takimi jak </w:t>
      </w:r>
      <w:r w:rsidR="00C60020" w:rsidRPr="00C60020">
        <w:rPr>
          <w:lang w:val="pl-PL"/>
        </w:rPr>
        <w:t>Infinity Group, SoftwareHut, Transition Technologies</w:t>
      </w:r>
      <w:r w:rsidR="00C60020">
        <w:rPr>
          <w:lang w:val="pl-PL"/>
        </w:rPr>
        <w:t>, Instapage, TangramCare (OwnedOutcomes), TJ.Software i innymi</w:t>
      </w:r>
      <w:r w:rsidR="006D4C6F" w:rsidRPr="006D4C6F">
        <w:rPr>
          <w:lang w:val="pl-PL"/>
        </w:rPr>
        <w:t>.</w:t>
      </w:r>
    </w:p>
    <w:p w:rsidR="00895D5D" w:rsidRPr="00EA4415" w:rsidRDefault="007A52EB" w:rsidP="004C6066">
      <w:pPr>
        <w:pStyle w:val="Cytat"/>
        <w:ind w:right="-23"/>
        <w:rPr>
          <w:sz w:val="24"/>
          <w:szCs w:val="26"/>
          <w:lang w:val="pl-PL"/>
        </w:rPr>
      </w:pPr>
      <w:r w:rsidRPr="007A52EB">
        <w:rPr>
          <w:noProof/>
          <w:sz w:val="22"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-24166</wp:posOffset>
            </wp:positionH>
            <wp:positionV relativeFrom="paragraph">
              <wp:posOffset>683846</wp:posOffset>
            </wp:positionV>
            <wp:extent cx="6645600" cy="586800"/>
            <wp:effectExtent l="0" t="0" r="3175" b="381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5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C6F" w:rsidRPr="007A52EB">
        <w:rPr>
          <w:sz w:val="20"/>
          <w:szCs w:val="26"/>
          <w:lang w:val="pl-PL"/>
        </w:rPr>
        <w:t>„</w:t>
      </w:r>
      <w:r w:rsidR="006859D4" w:rsidRPr="007A52EB">
        <w:rPr>
          <w:rFonts w:ascii="Montserrat" w:hAnsi="Montserrat"/>
          <w:i w:val="0"/>
          <w:iCs w:val="0"/>
          <w:color w:val="29313E"/>
          <w:sz w:val="20"/>
          <w:szCs w:val="26"/>
          <w:bdr w:val="none" w:sz="0" w:space="0" w:color="auto" w:frame="1"/>
          <w:shd w:val="clear" w:color="auto" w:fill="FFFFFF"/>
          <w:lang w:val="pl-PL"/>
        </w:rPr>
        <w:t>Najlepsze na tych studiach są zajęcia z praktykami. Dzięki temu jest okazja, by poznać najnowsze trendy w branży</w:t>
      </w:r>
      <w:r w:rsidR="006859D4" w:rsidRPr="007A52EB">
        <w:rPr>
          <w:sz w:val="20"/>
          <w:szCs w:val="26"/>
          <w:lang w:val="pl-PL"/>
        </w:rPr>
        <w:t xml:space="preserve">.” </w:t>
      </w:r>
      <w:r w:rsidR="00EA4415">
        <w:rPr>
          <w:sz w:val="24"/>
          <w:szCs w:val="26"/>
          <w:lang w:val="pl-PL"/>
        </w:rPr>
        <w:br/>
      </w:r>
      <w:r w:rsidR="006859D4" w:rsidRPr="00EA4415">
        <w:rPr>
          <w:sz w:val="24"/>
          <w:szCs w:val="26"/>
          <w:lang w:val="pl-PL"/>
        </w:rPr>
        <w:t>-</w:t>
      </w:r>
      <w:r w:rsidR="006D4C6F" w:rsidRPr="00EA4415">
        <w:rPr>
          <w:sz w:val="24"/>
          <w:szCs w:val="26"/>
          <w:lang w:val="pl-PL"/>
        </w:rPr>
        <w:t xml:space="preserve"> </w:t>
      </w:r>
      <w:r w:rsidR="006859D4" w:rsidRPr="00EA4415">
        <w:rPr>
          <w:sz w:val="24"/>
          <w:szCs w:val="26"/>
          <w:lang w:val="pl-PL"/>
        </w:rPr>
        <w:t>Monika Kalicka / Polskie Radio</w:t>
      </w:r>
    </w:p>
    <w:p w:rsidR="00895D5D" w:rsidRPr="006D4C6F" w:rsidRDefault="004C6066">
      <w:pPr>
        <w:pStyle w:val="nagwek1"/>
        <w:rPr>
          <w:lang w:val="pl-PL"/>
        </w:rPr>
      </w:pPr>
      <w:r w:rsidRPr="004C6066">
        <w:rPr>
          <w:lang w:val="pl-PL"/>
        </w:rPr>
        <w:lastRenderedPageBreak/>
        <w:t>Kierunek: Informatyka - Technologie ICT i Programowanie</w:t>
      </w:r>
    </w:p>
    <w:p w:rsidR="004C6066" w:rsidRPr="004C6066" w:rsidRDefault="004C6066" w:rsidP="004C6066">
      <w:pPr>
        <w:spacing w:before="240" w:after="0"/>
        <w:rPr>
          <w:lang w:val="pl-PL"/>
        </w:rPr>
      </w:pPr>
      <w:r w:rsidRPr="00E32789">
        <w:rPr>
          <w:sz w:val="22"/>
          <w:lang w:val="pl-PL"/>
        </w:rPr>
        <w:t xml:space="preserve">Jeśli wydaje Ci się, że programowanie jest tylko dla umysłów ścisłych – to mit! </w:t>
      </w:r>
      <w:r w:rsidR="00091D74" w:rsidRPr="00E32789">
        <w:rPr>
          <w:sz w:val="22"/>
          <w:lang w:val="pl-PL"/>
        </w:rPr>
        <w:t>Nie musi to być Twój trzeci język, ale…</w:t>
      </w:r>
      <w:r w:rsidR="007A52EB">
        <w:rPr>
          <w:sz w:val="22"/>
          <w:lang w:val="pl-PL"/>
        </w:rPr>
        <w:t xml:space="preserve"> </w:t>
      </w:r>
      <w:r w:rsidRPr="004C6066">
        <w:rPr>
          <w:lang w:val="pl-PL"/>
        </w:rPr>
        <w:t>Po roku nauki będziesz wiedzieć czy branża IT jest dla Ciebie, tak więc, jeśli:</w:t>
      </w:r>
    </w:p>
    <w:p w:rsidR="004C6066" w:rsidRPr="007A52EB" w:rsidRDefault="004C6066" w:rsidP="007A52EB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253" w:hanging="284"/>
        <w:rPr>
          <w:rFonts w:eastAsia="Times New Roman" w:cs="Times New Roman"/>
          <w:color w:val="333333"/>
          <w:lang w:val="pl-PL" w:eastAsia="pl-PL"/>
        </w:rPr>
      </w:pPr>
      <w:r w:rsidRPr="007A52EB">
        <w:rPr>
          <w:rFonts w:eastAsia="Times New Roman" w:cs="Times New Roman"/>
          <w:color w:val="333333"/>
          <w:lang w:val="pl-PL" w:eastAsia="pl-PL"/>
        </w:rPr>
        <w:t>jesteś nauczycielem i chcesz poszerzyć swoją wiedzę z technologii ICT, także o umiejętność programowania;</w:t>
      </w:r>
      <w:r w:rsidR="00844A82" w:rsidRPr="007A52EB">
        <w:rPr>
          <w:rFonts w:eastAsia="Times New Roman" w:cs="Times New Roman"/>
          <w:color w:val="333333"/>
          <w:lang w:val="pl-PL" w:eastAsia="pl-PL"/>
        </w:rPr>
        <w:t xml:space="preserve"> uwaga: absolwenci nie uzyskują uprawnienia do prowadzenia informatyki w szkole; </w:t>
      </w:r>
    </w:p>
    <w:p w:rsidR="00E32789" w:rsidRPr="007A52EB" w:rsidRDefault="004C6066" w:rsidP="007A52EB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253" w:hanging="284"/>
        <w:rPr>
          <w:rFonts w:eastAsia="Times New Roman" w:cs="Times New Roman"/>
          <w:color w:val="333333"/>
          <w:lang w:val="pl-PL" w:eastAsia="pl-PL"/>
        </w:rPr>
      </w:pPr>
      <w:r w:rsidRPr="007A52EB">
        <w:rPr>
          <w:rFonts w:eastAsia="Times New Roman" w:cs="Times New Roman"/>
          <w:color w:val="333333"/>
          <w:lang w:val="pl-PL" w:eastAsia="pl-PL"/>
        </w:rPr>
        <w:t>bierzesz udział przy wdrażaniu lub projektowaniu systemów IT, także we własnej firmie i chcesz wiedzieć o czym mówią ludzie;</w:t>
      </w:r>
    </w:p>
    <w:p w:rsidR="004C6066" w:rsidRPr="004C6066" w:rsidRDefault="000C706B" w:rsidP="007A52EB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253" w:hanging="284"/>
        <w:rPr>
          <w:rFonts w:eastAsia="Times New Roman" w:cs="Times New Roman"/>
          <w:color w:val="333333"/>
          <w:lang w:val="pl-PL" w:eastAsia="pl-PL"/>
        </w:rPr>
      </w:pPr>
      <w:r w:rsidRPr="006D4C6F">
        <w:rPr>
          <w:noProof/>
          <w:lang w:val="pl-PL" w:eastAsia="pl-PL"/>
        </w:rPr>
        <mc:AlternateContent>
          <mc:Choice Requires="wps">
            <w:drawing>
              <wp:anchor distT="182880" distB="182880" distL="274320" distR="274320" simplePos="0" relativeHeight="251663360" behindDoc="0" locked="0" layoutInCell="1" allowOverlap="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240280" cy="2330450"/>
                <wp:effectExtent l="0" t="0" r="7620" b="1270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330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A96" w:rsidRDefault="00113A96">
                            <w:pPr>
                              <w:pStyle w:val="Bezodstpw"/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5F9119D1" wp14:editId="30E05E3D">
                                  <wp:extent cx="2233930" cy="1966595"/>
                                  <wp:effectExtent l="0" t="0" r="0" b="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930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A96" w:rsidRPr="006D4C6F" w:rsidRDefault="00113A96">
                            <w:pPr>
                              <w:pStyle w:val="podpis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Programowanie? Spróbować </w:t>
                            </w:r>
                            <w:r w:rsidR="00116CC3">
                              <w:rPr>
                                <w:lang w:val="pl-PL"/>
                              </w:rPr>
                              <w:t>powinien</w:t>
                            </w:r>
                            <w:r>
                              <w:rPr>
                                <w:lang w:val="pl-PL"/>
                              </w:rPr>
                              <w:t xml:space="preserve"> każdy</w:t>
                            </w:r>
                          </w:p>
                          <w:p w:rsidR="00113A96" w:rsidRPr="006D4C6F" w:rsidRDefault="00113A96">
                            <w:pPr>
                              <w:pStyle w:val="Informacjeokontakcie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7" type="#_x0000_t202" style="position:absolute;left:0;text-align:left;margin-left:0;margin-top:0;width:176.4pt;height:183.5pt;z-index:251663360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" o:allowoverlap="f" filled="f" stroked="f" strokeweight=".5pt">
                <v:textbox inset="0,0,0,0">
                  <w:txbxContent>
                    <w:p w:rsidR="00113A96" w:rsidRDefault="00113A96">
                      <w:pPr>
                        <w:pStyle w:val="Bezodstpw"/>
                      </w:pPr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5F9119D1" wp14:editId="30E05E3D">
                            <wp:extent cx="2233930" cy="1966595"/>
                            <wp:effectExtent l="0" t="0" r="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930" cy="196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3A96" w:rsidRPr="006D4C6F" w:rsidRDefault="00113A96">
                      <w:pPr>
                        <w:pStyle w:val="podpis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Programowanie? Spróbować </w:t>
                      </w:r>
                      <w:r w:rsidR="00116CC3">
                        <w:rPr>
                          <w:lang w:val="pl-PL"/>
                        </w:rPr>
                        <w:t>powinien</w:t>
                      </w:r>
                      <w:r>
                        <w:rPr>
                          <w:lang w:val="pl-PL"/>
                        </w:rPr>
                        <w:t xml:space="preserve"> każdy</w:t>
                      </w:r>
                    </w:p>
                    <w:p w:rsidR="00113A96" w:rsidRPr="006D4C6F" w:rsidRDefault="00113A96">
                      <w:pPr>
                        <w:pStyle w:val="Informacjeokontakcie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C6066" w:rsidRPr="004C6066">
        <w:rPr>
          <w:rFonts w:eastAsia="Times New Roman" w:cs="Times New Roman"/>
          <w:color w:val="333333"/>
          <w:lang w:val="pl-PL" w:eastAsia="pl-PL"/>
        </w:rPr>
        <w:t>chcesz nauczyć się programować, poznać język SQL,  bazy danych i ideę aplikacji internetowych;</w:t>
      </w:r>
    </w:p>
    <w:p w:rsidR="004C6066" w:rsidRPr="00C92BCD" w:rsidRDefault="004C6066" w:rsidP="007A52EB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253" w:hanging="284"/>
        <w:rPr>
          <w:rFonts w:eastAsia="Times New Roman" w:cs="Times New Roman"/>
          <w:color w:val="333333"/>
          <w:lang w:eastAsia="pl-PL"/>
        </w:rPr>
      </w:pPr>
      <w:r w:rsidRPr="00C92BCD">
        <w:rPr>
          <w:rFonts w:eastAsia="Times New Roman" w:cs="Times New Roman"/>
          <w:color w:val="333333"/>
          <w:lang w:eastAsia="pl-PL"/>
        </w:rPr>
        <w:t>chcesz zostać testerem oprogramowania;</w:t>
      </w:r>
    </w:p>
    <w:p w:rsidR="004C6066" w:rsidRDefault="004C6066" w:rsidP="007A52EB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253" w:hanging="284"/>
        <w:rPr>
          <w:rFonts w:eastAsia="Times New Roman" w:cs="Times New Roman"/>
          <w:color w:val="333333"/>
          <w:lang w:val="pl-PL" w:eastAsia="pl-PL"/>
        </w:rPr>
      </w:pPr>
      <w:r w:rsidRPr="004C6066">
        <w:rPr>
          <w:rFonts w:eastAsia="Times New Roman" w:cs="Times New Roman"/>
          <w:color w:val="333333"/>
          <w:lang w:val="pl-PL" w:eastAsia="pl-PL"/>
        </w:rPr>
        <w:t>chcesz zostać administratorem systemów informatycznych i sieci;</w:t>
      </w:r>
    </w:p>
    <w:p w:rsidR="00450480" w:rsidRDefault="00672F28" w:rsidP="007A52EB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253" w:hanging="284"/>
        <w:rPr>
          <w:rFonts w:eastAsia="Times New Roman" w:cs="Times New Roman"/>
          <w:color w:val="333333"/>
          <w:lang w:val="pl-PL" w:eastAsia="pl-PL"/>
        </w:rPr>
      </w:pPr>
      <w:r>
        <w:rPr>
          <w:rFonts w:eastAsia="Times New Roman" w:cs="Times New Roman"/>
          <w:color w:val="333333"/>
          <w:lang w:val="pl-PL" w:eastAsia="pl-PL"/>
        </w:rPr>
        <w:t xml:space="preserve">chcesz </w:t>
      </w:r>
      <w:r w:rsidR="00450480">
        <w:rPr>
          <w:rFonts w:eastAsia="Times New Roman" w:cs="Times New Roman"/>
          <w:color w:val="333333"/>
          <w:lang w:val="pl-PL" w:eastAsia="pl-PL"/>
        </w:rPr>
        <w:t>p</w:t>
      </w:r>
      <w:r w:rsidR="00450480" w:rsidRPr="00450480">
        <w:rPr>
          <w:rFonts w:eastAsia="Times New Roman" w:cs="Times New Roman"/>
          <w:color w:val="333333"/>
          <w:lang w:val="pl-PL" w:eastAsia="pl-PL"/>
        </w:rPr>
        <w:t>oznać zasady projektowania User Experience;</w:t>
      </w:r>
    </w:p>
    <w:p w:rsidR="000C706B" w:rsidRPr="00E32789" w:rsidRDefault="000C706B" w:rsidP="000C706B">
      <w:p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16"/>
          <w:lang w:val="pl-PL" w:eastAsia="pl-PL"/>
        </w:rPr>
      </w:pPr>
      <w:r w:rsidRPr="00E32789">
        <w:rPr>
          <w:rFonts w:ascii="Roboto" w:hAnsi="Roboto"/>
          <w:color w:val="000000"/>
          <w:sz w:val="22"/>
          <w:szCs w:val="26"/>
          <w:shd w:val="clear" w:color="auto" w:fill="FCFCFC"/>
          <w:lang w:val="pl-PL"/>
        </w:rPr>
        <w:t>Kiedyś wymagano znajomości "obsługi komputera" i officea. Dziś firmy coraz częściej poszukują na rynku ludzi, którzy potrafią poruszać się wśród nowych mediów i technologii oraz rozumieć język informatyków.</w:t>
      </w:r>
    </w:p>
    <w:p w:rsidR="004C6066" w:rsidRPr="004C6066" w:rsidRDefault="004C6066" w:rsidP="004C6066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4C6066" w:rsidRPr="004C6066" w:rsidRDefault="004E0FEE" w:rsidP="004C6066">
      <w:pPr>
        <w:rPr>
          <w:lang w:val="pl-PL"/>
        </w:rPr>
      </w:pPr>
      <w:hyperlink r:id="rId15" w:history="1">
        <w:r w:rsidR="00BC27FA" w:rsidRPr="005B19F8">
          <w:rPr>
            <w:rStyle w:val="Hipercze"/>
            <w:lang w:val="pl-PL"/>
          </w:rPr>
          <w:t>http://podyplomowe.wi.pb.edu.pl/informatyka/</w:t>
        </w:r>
      </w:hyperlink>
      <w:r w:rsidR="004C6066" w:rsidRPr="004C6066">
        <w:rPr>
          <w:lang w:val="pl-PL"/>
        </w:rPr>
        <w:t xml:space="preserve"> </w:t>
      </w:r>
    </w:p>
    <w:p w:rsidR="00895D5D" w:rsidRPr="006D4C6F" w:rsidRDefault="004C6066">
      <w:pPr>
        <w:pStyle w:val="nagwek1"/>
        <w:rPr>
          <w:lang w:val="pl-PL"/>
        </w:rPr>
      </w:pPr>
      <w:r w:rsidRPr="004C6066">
        <w:rPr>
          <w:noProof/>
          <w:lang w:val="pl-PL" w:eastAsia="pl-PL"/>
        </w:rPr>
        <w:t>Kierunek: Marketing Internetowy</w:t>
      </w:r>
    </w:p>
    <w:p w:rsidR="00895D5D" w:rsidRPr="00E32789" w:rsidRDefault="004C6066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Jesteś przedsiębiorcą, freelancerem, pasjonatem? Chcesz poznać współczesne trendy i narzędzia Internetu? Nauczyć się jak odnaleźć się wśród kampanii, SEO, social media i content marketingu?</w:t>
      </w:r>
    </w:p>
    <w:p w:rsidR="004C6066" w:rsidRDefault="004C6066" w:rsidP="004C6066">
      <w:pPr>
        <w:rPr>
          <w:noProof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646373" cy="4432299"/>
            <wp:effectExtent l="0" t="0" r="254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keting-wykladowcy-poster-2017-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373" cy="443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EB" w:rsidRPr="00E32789" w:rsidRDefault="007A52EB" w:rsidP="007A52EB">
      <w:pPr>
        <w:spacing w:after="0"/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lastRenderedPageBreak/>
        <w:t>Pod okiem ekspertów z całej Polski nauczysz się:</w:t>
      </w:r>
    </w:p>
    <w:p w:rsidR="007A52EB" w:rsidRPr="00E32789" w:rsidRDefault="007A52EB" w:rsidP="007A52EB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Planować działania marketingowe i kreatywne kampanie w Internecie</w:t>
      </w:r>
    </w:p>
    <w:p w:rsidR="007A52EB" w:rsidRPr="00E32789" w:rsidRDefault="007A52EB" w:rsidP="007A52EB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Prowadzić działania w mediach społecznościowych</w:t>
      </w:r>
    </w:p>
    <w:p w:rsidR="007A52EB" w:rsidRPr="00E32789" w:rsidRDefault="007A52EB" w:rsidP="007A52EB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Samodzielnie korzystać z nowoczesnych narzędzi marketingowych</w:t>
      </w:r>
    </w:p>
    <w:p w:rsidR="007A52EB" w:rsidRPr="00E32789" w:rsidRDefault="007A52EB" w:rsidP="007A52EB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Skutecznie zwrócić uwagę klientów na swoją markę</w:t>
      </w:r>
    </w:p>
    <w:p w:rsidR="007A52EB" w:rsidRPr="00E32789" w:rsidRDefault="007A52EB" w:rsidP="007A52EB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Dla kogo studia? Dla kadry kierowniczej i specjalistów działu ds. marketingu online; właścicieli małych i średnich firm, freelancerów, pasjonatów, blogerów.</w:t>
      </w:r>
    </w:p>
    <w:p w:rsidR="00F52198" w:rsidRPr="00E32789" w:rsidRDefault="00F52198" w:rsidP="00F52198">
      <w:pPr>
        <w:rPr>
          <w:noProof/>
          <w:sz w:val="22"/>
          <w:lang w:val="pl-PL"/>
        </w:rPr>
      </w:pPr>
      <w:bookmarkStart w:id="0" w:name="_GoBack"/>
      <w:bookmarkEnd w:id="0"/>
      <w:r w:rsidRPr="00E32789">
        <w:rPr>
          <w:noProof/>
          <w:sz w:val="22"/>
          <w:lang w:val="pl-PL"/>
        </w:rPr>
        <w:t>Największą wartością studiów są wykładowcy-praktycy, ale w przypadku Marketingu Internetowego warto ich nawet zaprezentować. Kadra którą udało nam się zaprosić do współpracy to naprawdę zespół znanych nazwisk w Polsce. Bardzo łatwo potwierdzić kompetencje tych osób sprawdzając jakie mają doświadczenie!</w:t>
      </w:r>
    </w:p>
    <w:p w:rsidR="00F52198" w:rsidRPr="004C6066" w:rsidRDefault="00F52198" w:rsidP="00F52198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F52198" w:rsidRPr="00F52198" w:rsidRDefault="004E0FEE" w:rsidP="00F52198">
      <w:pPr>
        <w:rPr>
          <w:rStyle w:val="Hipercze"/>
          <w:lang w:val="pl-PL"/>
        </w:rPr>
      </w:pPr>
      <w:hyperlink r:id="rId17" w:history="1">
        <w:r w:rsidR="00C8110A" w:rsidRPr="005B19F8">
          <w:rPr>
            <w:rStyle w:val="Hipercze"/>
            <w:lang w:val="pl-PL"/>
          </w:rPr>
          <w:t>http://podyplomowe.wi.pb.edu.pl/marketing-internetowy/</w:t>
        </w:r>
      </w:hyperlink>
    </w:p>
    <w:p w:rsidR="00A07708" w:rsidRPr="00F52198" w:rsidRDefault="00755DA5" w:rsidP="00A07708">
      <w:pPr>
        <w:pStyle w:val="nagwek1"/>
      </w:pPr>
      <w:r w:rsidRPr="007816F6">
        <w:rPr>
          <w:noProof/>
          <w:lang w:val="pl-PL"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412115</wp:posOffset>
            </wp:positionV>
            <wp:extent cx="2956560" cy="3294380"/>
            <wp:effectExtent l="0" t="0" r="0" b="127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708" w:rsidRPr="00F52198">
        <w:rPr>
          <w:noProof/>
          <w:lang w:eastAsia="pl-PL"/>
        </w:rPr>
        <w:t xml:space="preserve">Kierunek: </w:t>
      </w:r>
      <w:r w:rsidR="00124C73" w:rsidRPr="00F52198">
        <w:rPr>
          <w:noProof/>
          <w:lang w:eastAsia="pl-PL"/>
        </w:rPr>
        <w:t>Data Science - Developer / Analityk danych</w:t>
      </w:r>
    </w:p>
    <w:p w:rsidR="00A07708" w:rsidRPr="00E32789" w:rsidRDefault="00124C73" w:rsidP="00A07708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Naszym wyróżnikiem są dwie specjalności, silny nacisk na Sieci Neuronowe i Deep Learning oraz współpraca z firmami przy tworzeniu planu i prowadzeniu zajęć.</w:t>
      </w:r>
    </w:p>
    <w:p w:rsidR="00F62CAA" w:rsidRPr="00E32789" w:rsidRDefault="00DF5CF1" w:rsidP="00A07708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 xml:space="preserve">Prawdopodobnie mało kto zdawał sobie </w:t>
      </w:r>
      <w:r w:rsidR="00116CC3">
        <w:rPr>
          <w:noProof/>
          <w:sz w:val="22"/>
          <w:lang w:val="pl-PL"/>
        </w:rPr>
        <w:t>jak wielu specjalistów data science będzie potrzebował rynek</w:t>
      </w:r>
      <w:r w:rsidRPr="00E32789">
        <w:rPr>
          <w:noProof/>
          <w:sz w:val="22"/>
          <w:lang w:val="pl-PL"/>
        </w:rPr>
        <w:t xml:space="preserve">. A co najważniejsze jak wielu będziemy potrzebowali do tego wysoce wykwalifikowanych specjalistów potrafiących analizować dane i podejmować świadome decyzje biznesowe, rynkowe i naukowe. </w:t>
      </w:r>
      <w:r w:rsidR="00C43B81" w:rsidRPr="00C43B81">
        <w:rPr>
          <w:b/>
          <w:noProof/>
          <w:sz w:val="22"/>
          <w:lang w:val="pl-PL"/>
        </w:rPr>
        <w:t>Po co nam Data Scientist? To już kwalifikacje także managerskie</w:t>
      </w:r>
    </w:p>
    <w:p w:rsidR="00DF5CF1" w:rsidRPr="00E32789" w:rsidRDefault="00DF5CF1" w:rsidP="00A07708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 xml:space="preserve">Podobno dziś nie ma biznesu bez danych - tak więc, </w:t>
      </w:r>
      <w:r w:rsidR="00F62CAA" w:rsidRPr="00E32789">
        <w:rPr>
          <w:noProof/>
          <w:sz w:val="22"/>
          <w:lang w:val="pl-PL"/>
        </w:rPr>
        <w:t xml:space="preserve">chcemy pomóc abyś także Ty w swoim biznesie zaczął zamieniać </w:t>
      </w:r>
      <w:r w:rsidRPr="00E32789">
        <w:rPr>
          <w:noProof/>
          <w:sz w:val="22"/>
          <w:lang w:val="pl-PL"/>
        </w:rPr>
        <w:t>dane w wiedzę!</w:t>
      </w:r>
      <w:r w:rsidR="00F62CAA" w:rsidRPr="00E32789">
        <w:rPr>
          <w:noProof/>
          <w:sz w:val="22"/>
          <w:lang w:val="pl-PL"/>
        </w:rPr>
        <w:t xml:space="preserve"> </w:t>
      </w:r>
      <w:r w:rsidR="005F3F6C" w:rsidRPr="00E32789">
        <w:rPr>
          <w:noProof/>
          <w:sz w:val="22"/>
          <w:lang w:val="pl-PL"/>
        </w:rPr>
        <w:t>Współnie z firmami z branży p</w:t>
      </w:r>
      <w:r w:rsidR="00F62CAA" w:rsidRPr="00E32789">
        <w:rPr>
          <w:noProof/>
          <w:sz w:val="22"/>
          <w:lang w:val="pl-PL"/>
        </w:rPr>
        <w:t>rzygotowaliśmy dwa kierunki aby szkolić „</w:t>
      </w:r>
      <w:r w:rsidR="00755DA5" w:rsidRPr="00E32789">
        <w:rPr>
          <w:noProof/>
          <w:sz w:val="22"/>
          <w:lang w:val="pl-PL"/>
        </w:rPr>
        <w:t>Naukowców</w:t>
      </w:r>
      <w:r w:rsidR="00F62CAA" w:rsidRPr="00E32789">
        <w:rPr>
          <w:noProof/>
          <w:sz w:val="22"/>
          <w:lang w:val="pl-PL"/>
        </w:rPr>
        <w:t xml:space="preserve"> od danych”</w:t>
      </w:r>
      <w:r w:rsidR="005F3F6C" w:rsidRPr="00E32789">
        <w:rPr>
          <w:noProof/>
          <w:sz w:val="22"/>
          <w:lang w:val="pl-PL"/>
        </w:rPr>
        <w:t xml:space="preserve">. </w:t>
      </w:r>
    </w:p>
    <w:p w:rsidR="00124C73" w:rsidRPr="00E32789" w:rsidRDefault="00124C73" w:rsidP="00124C73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Developer.</w:t>
      </w:r>
    </w:p>
    <w:p w:rsidR="00526FAB" w:rsidRPr="00526FAB" w:rsidRDefault="00526FAB" w:rsidP="00526FAB">
      <w:pPr>
        <w:pStyle w:val="Akapitzlist"/>
        <w:numPr>
          <w:ilvl w:val="0"/>
          <w:numId w:val="4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>Sieci Neuronowe oraz silny nacisk na język Python z frameworkami Machine Learning;</w:t>
      </w:r>
    </w:p>
    <w:p w:rsidR="00526FAB" w:rsidRPr="00526FAB" w:rsidRDefault="00526FAB" w:rsidP="00526FAB">
      <w:pPr>
        <w:pStyle w:val="Akapitzlist"/>
        <w:numPr>
          <w:ilvl w:val="0"/>
          <w:numId w:val="4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>Wykorzystanie ML i Deep Learningu do analizy danych;  Data pipeline; Podstawy statystyki;</w:t>
      </w:r>
    </w:p>
    <w:p w:rsidR="00526FAB" w:rsidRPr="00526FAB" w:rsidRDefault="00526FAB" w:rsidP="00526FAB">
      <w:pPr>
        <w:pStyle w:val="Akapitzlist"/>
        <w:numPr>
          <w:ilvl w:val="0"/>
          <w:numId w:val="4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>Przykłady wykorzystania ML/DL w przetwarzaniu sygnałów i obrazów;</w:t>
      </w:r>
    </w:p>
    <w:p w:rsidR="00124C73" w:rsidRPr="00E32789" w:rsidRDefault="00526FAB" w:rsidP="00526FAB">
      <w:pPr>
        <w:pStyle w:val="Akapitzlist"/>
        <w:numPr>
          <w:ilvl w:val="0"/>
          <w:numId w:val="4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>Najlepsze praktyki pracy w środowisku produkcyjnym, ekosystem Hadoop/Spark oraz wykorzystanie ję</w:t>
      </w:r>
      <w:r>
        <w:rPr>
          <w:noProof/>
          <w:sz w:val="22"/>
          <w:lang w:val="pl-PL"/>
        </w:rPr>
        <w:t>zyka R/Python;</w:t>
      </w:r>
    </w:p>
    <w:p w:rsidR="00124C73" w:rsidRPr="00E32789" w:rsidRDefault="00124C73" w:rsidP="00124C73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Analityk danych.</w:t>
      </w:r>
    </w:p>
    <w:p w:rsidR="00526FAB" w:rsidRPr="00526FAB" w:rsidRDefault="00526FAB" w:rsidP="00526FAB">
      <w:pPr>
        <w:pStyle w:val="Akapitzlist"/>
        <w:numPr>
          <w:ilvl w:val="0"/>
          <w:numId w:val="5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 xml:space="preserve">Analiza big data, problemy biznesowe i przykłady rozwiązań, rynek usług; </w:t>
      </w:r>
    </w:p>
    <w:p w:rsidR="00526FAB" w:rsidRPr="00526FAB" w:rsidRDefault="00526FAB" w:rsidP="00526FAB">
      <w:pPr>
        <w:pStyle w:val="Akapitzlist"/>
        <w:numPr>
          <w:ilvl w:val="0"/>
          <w:numId w:val="5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>Umiejętność pracy z wykorzystaniem języka R (i bibliotek), SQL,  raportowania i wizualizacja danych;</w:t>
      </w:r>
    </w:p>
    <w:p w:rsidR="00526FAB" w:rsidRPr="00526FAB" w:rsidRDefault="00526FAB" w:rsidP="00526FAB">
      <w:pPr>
        <w:pStyle w:val="Akapitzlist"/>
        <w:numPr>
          <w:ilvl w:val="0"/>
          <w:numId w:val="5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>API w przetwarzaniu danych - obrazy, przetwarzanie języka naturalnego</w:t>
      </w:r>
    </w:p>
    <w:p w:rsidR="00124C73" w:rsidRPr="00E32789" w:rsidRDefault="00526FAB" w:rsidP="00526FAB">
      <w:pPr>
        <w:pStyle w:val="Akapitzlist"/>
        <w:numPr>
          <w:ilvl w:val="0"/>
          <w:numId w:val="5"/>
        </w:numPr>
        <w:rPr>
          <w:noProof/>
          <w:sz w:val="22"/>
          <w:lang w:val="pl-PL"/>
        </w:rPr>
      </w:pPr>
      <w:r w:rsidRPr="00526FAB">
        <w:rPr>
          <w:noProof/>
          <w:sz w:val="22"/>
          <w:lang w:val="pl-PL"/>
        </w:rPr>
        <w:t>Qlik jako przykład zaawansowanego narzędzia raportowania</w:t>
      </w:r>
      <w:r>
        <w:rPr>
          <w:noProof/>
          <w:sz w:val="22"/>
          <w:lang w:val="pl-PL"/>
        </w:rPr>
        <w:t>;</w:t>
      </w:r>
    </w:p>
    <w:p w:rsidR="00DF5CF1" w:rsidRPr="004C6066" w:rsidRDefault="00DF5CF1" w:rsidP="00DF5CF1">
      <w:pPr>
        <w:pStyle w:val="Nagwek2"/>
        <w:rPr>
          <w:sz w:val="24"/>
        </w:rPr>
      </w:pPr>
      <w:r w:rsidRPr="004C6066">
        <w:rPr>
          <w:sz w:val="24"/>
        </w:rPr>
        <w:lastRenderedPageBreak/>
        <w:t>Dodatkowe informacje o studiach</w:t>
      </w:r>
    </w:p>
    <w:p w:rsidR="00DF5CF1" w:rsidRDefault="004E0FEE" w:rsidP="00DF5CF1">
      <w:pPr>
        <w:rPr>
          <w:rStyle w:val="Hipercze"/>
          <w:lang w:val="pl-PL"/>
        </w:rPr>
      </w:pPr>
      <w:hyperlink r:id="rId19" w:history="1">
        <w:r w:rsidR="00C8110A" w:rsidRPr="005B19F8">
          <w:rPr>
            <w:rStyle w:val="Hipercze"/>
            <w:lang w:val="pl-PL"/>
          </w:rPr>
          <w:t>http://podyplomowe.wi.pb.edu.pl/data-science/</w:t>
        </w:r>
      </w:hyperlink>
    </w:p>
    <w:p w:rsidR="00EF6BDD" w:rsidRDefault="00EF6BDD" w:rsidP="00EF6BDD">
      <w:pPr>
        <w:pStyle w:val="nagwek1"/>
        <w:rPr>
          <w:noProof/>
          <w:lang w:val="pl-PL" w:eastAsia="pl-PL"/>
        </w:rPr>
      </w:pPr>
      <w:r w:rsidRPr="00EF6BDD">
        <w:rPr>
          <w:noProof/>
          <w:lang w:val="pl-PL" w:eastAsia="pl-PL"/>
        </w:rPr>
        <w:t>Kierunek: Projektowanie User Experience i Analityka Internetowa</w:t>
      </w:r>
    </w:p>
    <w:p w:rsidR="00EF6BDD" w:rsidRDefault="00EF6BDD" w:rsidP="00EF6BDD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Unikalne połączenie UX design z analityką internetową. Przejdziemy cały proces, od momentu analizy wymagań klienta, przez prace projektowe, po analizę zachowania użytkowników i optymalizację zastosowanych rozwiązań.</w:t>
      </w:r>
      <w:r>
        <w:rPr>
          <w:noProof/>
          <w:sz w:val="22"/>
          <w:lang w:val="pl-PL"/>
        </w:rPr>
        <w:t xml:space="preserve"> </w:t>
      </w:r>
      <w:r w:rsidRPr="00AF1274">
        <w:rPr>
          <w:noProof/>
          <w:sz w:val="22"/>
          <w:lang w:val="pl-PL"/>
        </w:rPr>
        <w:t>Jedna z najdynamiczniej rozwijających się specjalizacji na rynku pracy</w:t>
      </w:r>
      <w:r>
        <w:rPr>
          <w:noProof/>
          <w:sz w:val="22"/>
          <w:lang w:val="pl-PL"/>
        </w:rPr>
        <w:t>.</w:t>
      </w:r>
    </w:p>
    <w:p w:rsidR="00EF6BDD" w:rsidRPr="00AF1274" w:rsidRDefault="00526FAB" w:rsidP="00EF6BDD">
      <w:pPr>
        <w:rPr>
          <w:noProof/>
          <w:sz w:val="2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981325" cy="2315210"/>
            <wp:effectExtent l="0" t="0" r="9525" b="8890"/>
            <wp:wrapTight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xui-grafika-left-sid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DD">
        <w:rPr>
          <w:noProof/>
          <w:sz w:val="22"/>
          <w:lang w:val="pl-PL"/>
        </w:rPr>
        <w:t>T</w:t>
      </w:r>
      <w:r w:rsidR="00EF6BDD" w:rsidRPr="00AF1274">
        <w:rPr>
          <w:noProof/>
          <w:sz w:val="22"/>
          <w:lang w:val="pl-PL"/>
        </w:rPr>
        <w:t>o będzie idealny start na stanowiskach jako</w:t>
      </w:r>
      <w:r w:rsidR="00EF6BDD">
        <w:rPr>
          <w:noProof/>
          <w:sz w:val="22"/>
          <w:lang w:val="pl-PL"/>
        </w:rPr>
        <w:t xml:space="preserve"> UX Designer, UX Specialist, </w:t>
      </w:r>
      <w:r w:rsidR="00EF6BDD" w:rsidRPr="00AF1274">
        <w:rPr>
          <w:noProof/>
          <w:sz w:val="22"/>
          <w:lang w:val="pl-PL"/>
        </w:rPr>
        <w:t>Projektant UX/UI, UX Researcher, Web Analyst, Digital Marketing Analyst.</w:t>
      </w:r>
    </w:p>
    <w:p w:rsidR="00526FAB" w:rsidRPr="00CF52DA" w:rsidRDefault="00526FAB" w:rsidP="00526FAB">
      <w:pPr>
        <w:rPr>
          <w:sz w:val="22"/>
          <w:lang w:val="pl-PL" w:eastAsia="en-US"/>
        </w:rPr>
      </w:pPr>
      <w:r w:rsidRPr="00CF52DA">
        <w:rPr>
          <w:sz w:val="22"/>
          <w:lang w:val="pl-PL" w:eastAsia="en-US"/>
        </w:rPr>
        <w:t>Dzięki połączeniu projektowania UX z analityką internetową absolwent uzyska pełny zakres wiedzy nie tylko projektowej, ale również analitycznej.</w:t>
      </w:r>
    </w:p>
    <w:p w:rsidR="00526FAB" w:rsidRPr="004C6066" w:rsidRDefault="00526FAB" w:rsidP="00526FAB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526FAB" w:rsidRDefault="004E0FEE" w:rsidP="00526FAB">
      <w:pPr>
        <w:rPr>
          <w:lang w:val="pl-PL"/>
        </w:rPr>
      </w:pPr>
      <w:hyperlink r:id="rId21" w:history="1">
        <w:r w:rsidR="00526FAB" w:rsidRPr="005B19F8">
          <w:rPr>
            <w:rStyle w:val="Hipercze"/>
            <w:lang w:val="pl-PL"/>
          </w:rPr>
          <w:t>http://podyplomowe.wi.pb.edu.pl/ux-design/</w:t>
        </w:r>
      </w:hyperlink>
    </w:p>
    <w:p w:rsidR="00E32789" w:rsidRDefault="00E32789" w:rsidP="003C1E03">
      <w:pPr>
        <w:rPr>
          <w:sz w:val="22"/>
          <w:lang w:val="pl-PL" w:eastAsia="en-US"/>
        </w:rPr>
      </w:pPr>
      <w:r w:rsidRPr="00E32789">
        <w:rPr>
          <w:sz w:val="22"/>
          <w:lang w:val="pl-PL" w:eastAsia="en-US"/>
        </w:rPr>
        <w:t>Absolwent studiów zdobędzie wiedzę i umiejętności w obszarach</w:t>
      </w:r>
    </w:p>
    <w:p w:rsidR="00E32789" w:rsidRDefault="00E32789" w:rsidP="00E32789">
      <w:pPr>
        <w:rPr>
          <w:lang w:val="pl-PL" w:eastAsia="en-US"/>
        </w:rPr>
      </w:pPr>
      <w:r>
        <w:rPr>
          <w:noProof/>
          <w:lang w:val="pl-PL" w:eastAsia="pl-PL"/>
        </w:rPr>
        <w:drawing>
          <wp:inline distT="0" distB="0" distL="0" distR="0" wp14:anchorId="4BBE3A42" wp14:editId="5EE566AA">
            <wp:extent cx="2080736" cy="13036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2938" cy="13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178">
        <w:rPr>
          <w:noProof/>
          <w:lang w:val="pl-PL" w:eastAsia="pl-PL"/>
        </w:rPr>
        <w:t xml:space="preserve">    </w:t>
      </w:r>
      <w:r w:rsidR="00AA25F2">
        <w:rPr>
          <w:noProof/>
          <w:lang w:val="pl-PL" w:eastAsia="pl-PL"/>
        </w:rPr>
        <w:drawing>
          <wp:inline distT="0" distB="0" distL="0" distR="0" wp14:anchorId="5B16F22E" wp14:editId="1A55ABED">
            <wp:extent cx="2009257" cy="130238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8494" cy="132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178">
        <w:rPr>
          <w:noProof/>
          <w:lang w:val="pl-PL" w:eastAsia="pl-PL"/>
        </w:rPr>
        <w:t xml:space="preserve">    </w:t>
      </w:r>
      <w:r w:rsidR="00285178">
        <w:rPr>
          <w:noProof/>
          <w:lang w:val="pl-PL" w:eastAsia="pl-PL"/>
        </w:rPr>
        <w:drawing>
          <wp:inline distT="0" distB="0" distL="0" distR="0" wp14:anchorId="5FC76E9E" wp14:editId="00EB955E">
            <wp:extent cx="1933691" cy="1304327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8788" cy="13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D5D" w:rsidRPr="006D4C6F" w:rsidRDefault="00584F18">
      <w:pPr>
        <w:pStyle w:val="nagwek1"/>
        <w:rPr>
          <w:noProof/>
          <w:lang w:val="pl-PL" w:eastAsia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56515</wp:posOffset>
            </wp:positionV>
            <wp:extent cx="2032000" cy="3115945"/>
            <wp:effectExtent l="0" t="0" r="6350" b="8255"/>
            <wp:wrapTight wrapText="bothSides">
              <wp:wrapPolygon edited="0">
                <wp:start x="0" y="0"/>
                <wp:lineTo x="0" y="21525"/>
                <wp:lineTo x="21465" y="21525"/>
                <wp:lineTo x="21465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zp-Syst-i-Sieci-grafika-crop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2F" w:rsidRPr="00EA152F">
        <w:rPr>
          <w:noProof/>
          <w:lang w:val="pl-PL" w:eastAsia="pl-PL"/>
        </w:rPr>
        <w:t xml:space="preserve">Kierunek: </w:t>
      </w:r>
      <w:r w:rsidR="005F3F6C">
        <w:rPr>
          <w:noProof/>
          <w:lang w:val="pl-PL" w:eastAsia="pl-PL"/>
        </w:rPr>
        <w:t xml:space="preserve">Cyberbezpieczeństwo. </w:t>
      </w:r>
      <w:r>
        <w:rPr>
          <w:noProof/>
          <w:lang w:val="pl-PL" w:eastAsia="pl-PL"/>
        </w:rPr>
        <w:br/>
      </w:r>
      <w:r w:rsidR="00EA152F" w:rsidRPr="00EA152F">
        <w:rPr>
          <w:noProof/>
          <w:lang w:val="pl-PL" w:eastAsia="pl-PL"/>
        </w:rPr>
        <w:t>Bezpieczeństwo Systemów I Sieci</w:t>
      </w:r>
    </w:p>
    <w:p w:rsidR="003C1E03" w:rsidRPr="003C1E03" w:rsidRDefault="003C1E03" w:rsidP="003C1E03">
      <w:pPr>
        <w:rPr>
          <w:noProof/>
          <w:lang w:val="pl-PL"/>
        </w:rPr>
      </w:pPr>
      <w:r w:rsidRPr="003C1E03">
        <w:rPr>
          <w:noProof/>
          <w:lang w:val="pl-PL"/>
        </w:rPr>
        <w:t>Zdobywasz wiedzę i umiejętności z zakresu administracji i zarządzania systemami oraz sieciami komputerowymi, ze szczególnym uwzględnieniem bezpieczeństwa i rozwiązywania problemów w ich funkcjonowaniu.</w:t>
      </w:r>
    </w:p>
    <w:p w:rsidR="00755DA5" w:rsidRDefault="003C1E03" w:rsidP="003C1E03">
      <w:pPr>
        <w:rPr>
          <w:noProof/>
          <w:lang w:val="pl-PL"/>
        </w:rPr>
      </w:pPr>
      <w:r w:rsidRPr="003C1E03">
        <w:rPr>
          <w:noProof/>
          <w:lang w:val="pl-PL"/>
        </w:rPr>
        <w:t>Będziesz przygotowany do pracy w firmach, organizacjach, czy jednostkach administracji publicznej, gdzie kwestie bezpieczeństwa są ważnym aspektem ich funkcjonowania lub spełnienia wymogów prawnych.</w:t>
      </w:r>
      <w:r w:rsidR="00DE7E0A">
        <w:rPr>
          <w:noProof/>
          <w:lang w:val="pl-PL"/>
        </w:rPr>
        <w:t xml:space="preserve"> </w:t>
      </w:r>
      <w:r w:rsidR="00DE7E0A" w:rsidRPr="00DE7E0A">
        <w:rPr>
          <w:noProof/>
          <w:lang w:val="pl-PL"/>
        </w:rPr>
        <w:t xml:space="preserve">O pracę nie musisz się martwić. Kwestie cyberbezpieczeństwa są coraz ważniejsze dla </w:t>
      </w:r>
      <w:r w:rsidR="00DE7E0A">
        <w:rPr>
          <w:noProof/>
          <w:lang w:val="pl-PL"/>
        </w:rPr>
        <w:t>przedsiębiorstw, urzędów i organizacji</w:t>
      </w:r>
      <w:r w:rsidR="00DE7E0A" w:rsidRPr="00DE7E0A">
        <w:rPr>
          <w:noProof/>
          <w:lang w:val="pl-PL"/>
        </w:rPr>
        <w:t>.</w:t>
      </w:r>
    </w:p>
    <w:p w:rsidR="00DE7E0A" w:rsidRPr="00DE7E0A" w:rsidRDefault="00DE7E0A" w:rsidP="00DE7E0A">
      <w:pPr>
        <w:rPr>
          <w:b/>
          <w:noProof/>
          <w:u w:val="single"/>
          <w:lang w:val="pl-PL"/>
        </w:rPr>
      </w:pPr>
      <w:r w:rsidRPr="00DE7E0A">
        <w:rPr>
          <w:b/>
          <w:noProof/>
          <w:u w:val="single"/>
          <w:lang w:val="pl-PL"/>
        </w:rPr>
        <w:t>Jedno z niewielu pewnych przewidywań przyszłości</w:t>
      </w:r>
    </w:p>
    <w:p w:rsidR="00DE7E0A" w:rsidRPr="00DE7E0A" w:rsidRDefault="00DE7E0A" w:rsidP="00DE7E0A">
      <w:pPr>
        <w:rPr>
          <w:i/>
          <w:noProof/>
          <w:lang w:val="pl-PL"/>
        </w:rPr>
      </w:pPr>
      <w:r w:rsidRPr="00DE7E0A">
        <w:rPr>
          <w:i/>
          <w:noProof/>
          <w:lang w:val="pl-PL"/>
        </w:rPr>
        <w:t>Koszty usuwania szkód wyrządzonych przez ataki cyberterrorystów będą rosnąć w coraz szybszym tempie.</w:t>
      </w:r>
    </w:p>
    <w:p w:rsidR="00755DA5" w:rsidRPr="004C6066" w:rsidRDefault="00755DA5" w:rsidP="00755DA5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755DA5" w:rsidRDefault="004E0FEE" w:rsidP="00755DA5">
      <w:pPr>
        <w:rPr>
          <w:lang w:val="pl-PL"/>
        </w:rPr>
      </w:pPr>
      <w:hyperlink r:id="rId26" w:history="1">
        <w:r w:rsidR="00EA4415">
          <w:rPr>
            <w:rStyle w:val="Hipercze"/>
            <w:lang w:val="pl-PL"/>
          </w:rPr>
          <w:t>http://podyplomowe.wi.pb.edu.pl/bezpieczenstwo-systemow-i-sieci/</w:t>
        </w:r>
      </w:hyperlink>
    </w:p>
    <w:p w:rsidR="00895D5D" w:rsidRPr="006D4C6F" w:rsidRDefault="00584F18" w:rsidP="006A6B22">
      <w:pPr>
        <w:pStyle w:val="nagwek1"/>
        <w:rPr>
          <w:noProof/>
          <w:lang w:val="pl-PL"/>
        </w:rPr>
      </w:pPr>
      <w:r>
        <w:rPr>
          <w:lang w:val="pl-PL"/>
        </w:rPr>
        <w:softHyphen/>
      </w:r>
      <w:r w:rsidR="006A6B22" w:rsidRPr="006D4C6F">
        <w:rPr>
          <w:noProof/>
          <w:lang w:val="pl-PL"/>
        </w:rPr>
        <w:t xml:space="preserve"> </w:t>
      </w:r>
    </w:p>
    <w:sectPr w:rsidR="00895D5D" w:rsidRPr="006D4C6F" w:rsidSect="006D4C6F">
      <w:pgSz w:w="11907" w:h="16839" w:code="9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FEE" w:rsidRDefault="004E0FEE" w:rsidP="00A07708">
      <w:pPr>
        <w:spacing w:after="0" w:line="240" w:lineRule="auto"/>
      </w:pPr>
      <w:r>
        <w:separator/>
      </w:r>
    </w:p>
  </w:endnote>
  <w:endnote w:type="continuationSeparator" w:id="0">
    <w:p w:rsidR="004E0FEE" w:rsidRDefault="004E0FEE" w:rsidP="00A07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EE"/>
    <w:family w:val="auto"/>
    <w:pitch w:val="variable"/>
    <w:sig w:usb0="E00002E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FEE" w:rsidRDefault="004E0FEE" w:rsidP="00A07708">
      <w:pPr>
        <w:spacing w:after="0" w:line="240" w:lineRule="auto"/>
      </w:pPr>
      <w:r>
        <w:separator/>
      </w:r>
    </w:p>
  </w:footnote>
  <w:footnote w:type="continuationSeparator" w:id="0">
    <w:p w:rsidR="004E0FEE" w:rsidRDefault="004E0FEE" w:rsidP="00A07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8730D"/>
    <w:multiLevelType w:val="hybridMultilevel"/>
    <w:tmpl w:val="07F47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11609"/>
    <w:multiLevelType w:val="multilevel"/>
    <w:tmpl w:val="B462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F72DDB"/>
    <w:multiLevelType w:val="multilevel"/>
    <w:tmpl w:val="B462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03663F"/>
    <w:multiLevelType w:val="hybridMultilevel"/>
    <w:tmpl w:val="B51CA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41A8A"/>
    <w:multiLevelType w:val="hybridMultilevel"/>
    <w:tmpl w:val="A67EE26C"/>
    <w:lvl w:ilvl="0" w:tplc="0415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706343A9"/>
    <w:multiLevelType w:val="hybridMultilevel"/>
    <w:tmpl w:val="C2721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610"/>
    <w:rsid w:val="000025D7"/>
    <w:rsid w:val="00091D74"/>
    <w:rsid w:val="000C706B"/>
    <w:rsid w:val="00113A96"/>
    <w:rsid w:val="00116CC3"/>
    <w:rsid w:val="00124C73"/>
    <w:rsid w:val="001D1B44"/>
    <w:rsid w:val="00285178"/>
    <w:rsid w:val="0029677B"/>
    <w:rsid w:val="002C4460"/>
    <w:rsid w:val="003955E2"/>
    <w:rsid w:val="003C1E03"/>
    <w:rsid w:val="00450480"/>
    <w:rsid w:val="00485978"/>
    <w:rsid w:val="004C37F2"/>
    <w:rsid w:val="004C6066"/>
    <w:rsid w:val="004E0FEE"/>
    <w:rsid w:val="00526FAB"/>
    <w:rsid w:val="00584F18"/>
    <w:rsid w:val="005E4123"/>
    <w:rsid w:val="005F060D"/>
    <w:rsid w:val="005F3F6C"/>
    <w:rsid w:val="00672F28"/>
    <w:rsid w:val="006859D4"/>
    <w:rsid w:val="006A6B22"/>
    <w:rsid w:val="006D4C6F"/>
    <w:rsid w:val="00711F5C"/>
    <w:rsid w:val="00755DA5"/>
    <w:rsid w:val="007A52EB"/>
    <w:rsid w:val="007A5F7A"/>
    <w:rsid w:val="00824907"/>
    <w:rsid w:val="00844A82"/>
    <w:rsid w:val="00867CFC"/>
    <w:rsid w:val="00874D08"/>
    <w:rsid w:val="00895D5D"/>
    <w:rsid w:val="008F3CCC"/>
    <w:rsid w:val="0091015E"/>
    <w:rsid w:val="00913326"/>
    <w:rsid w:val="0094695C"/>
    <w:rsid w:val="009E1402"/>
    <w:rsid w:val="00A07708"/>
    <w:rsid w:val="00A72701"/>
    <w:rsid w:val="00AA25F2"/>
    <w:rsid w:val="00AA5A3C"/>
    <w:rsid w:val="00AF1274"/>
    <w:rsid w:val="00AF1429"/>
    <w:rsid w:val="00BC27FA"/>
    <w:rsid w:val="00C4294D"/>
    <w:rsid w:val="00C43B81"/>
    <w:rsid w:val="00C60020"/>
    <w:rsid w:val="00C8110A"/>
    <w:rsid w:val="00C95A4C"/>
    <w:rsid w:val="00CC55DB"/>
    <w:rsid w:val="00CF52DA"/>
    <w:rsid w:val="00D51F8E"/>
    <w:rsid w:val="00D90E5B"/>
    <w:rsid w:val="00DB2610"/>
    <w:rsid w:val="00DE7E0A"/>
    <w:rsid w:val="00DF5CF1"/>
    <w:rsid w:val="00E32789"/>
    <w:rsid w:val="00E3746A"/>
    <w:rsid w:val="00E44EB3"/>
    <w:rsid w:val="00E72814"/>
    <w:rsid w:val="00EA152F"/>
    <w:rsid w:val="00EA4415"/>
    <w:rsid w:val="00EF6BDD"/>
    <w:rsid w:val="00F074BE"/>
    <w:rsid w:val="00F52198"/>
    <w:rsid w:val="00F62CAA"/>
    <w:rsid w:val="00FE1A3E"/>
    <w:rsid w:val="00FF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49406-2C45-4C2B-94C1-F354207DC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1E0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606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kern w:val="0"/>
      <w:sz w:val="26"/>
      <w:szCs w:val="26"/>
      <w:lang w:val="pl-PL" w:eastAsia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 1"/>
    <w:basedOn w:val="Normalny"/>
    <w:next w:val="Normalny"/>
    <w:link w:val="Nagwek1znak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nagwek20">
    <w:name w:val="nagłówek 2"/>
    <w:basedOn w:val="Normalny"/>
    <w:next w:val="Normalny"/>
    <w:link w:val="Nagwek2znak0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nagwek3">
    <w:name w:val="nagłówek 3"/>
    <w:basedOn w:val="Normalny"/>
    <w:next w:val="Normalny"/>
    <w:link w:val="Nagwek3znak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nagwek4">
    <w:name w:val="nagłówek 4"/>
    <w:basedOn w:val="Normalny"/>
    <w:next w:val="Normalny"/>
    <w:link w:val="Nagwek4znak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Tytu">
    <w:name w:val="Title"/>
    <w:basedOn w:val="Normalny"/>
    <w:link w:val="TytuZnak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tytu">
    <w:name w:val="Subtitle"/>
    <w:basedOn w:val="Normalny"/>
    <w:next w:val="Normalny"/>
    <w:link w:val="PodtytuZnak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PodtytuZnak">
    <w:name w:val="Podtytuł Znak"/>
    <w:basedOn w:val="Domylnaczcionkaakapitu"/>
    <w:link w:val="Podtytu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customStyle="1" w:styleId="Siatkatabeli">
    <w:name w:val="Siatka tabeli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(znak)"/>
    <w:basedOn w:val="Domylnaczcionkaakapitu"/>
    <w:link w:val="nagwek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Nagwekbloku">
    <w:name w:val="Nagłówek bloku"/>
    <w:basedOn w:val="Normalny"/>
    <w:next w:val="Tekstblokowy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podpis">
    <w:name w:val="podpis"/>
    <w:basedOn w:val="Normalny"/>
    <w:next w:val="Normalny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Tekstblokowy">
    <w:name w:val="Block Text"/>
    <w:basedOn w:val="Normalny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Nagwek2znak0">
    <w:name w:val="Nagłówek 2 (znak)"/>
    <w:basedOn w:val="Domylnaczcionkaakapitu"/>
    <w:link w:val="nagwek20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Nagwek3znak">
    <w:name w:val="Nagłówek 3 (znak)"/>
    <w:basedOn w:val="Domylnaczcionkaakapitu"/>
    <w:link w:val="nagwek3"/>
    <w:uiPriority w:val="3"/>
    <w:rPr>
      <w:b/>
      <w:bCs/>
    </w:rPr>
  </w:style>
  <w:style w:type="paragraph" w:styleId="Cytat">
    <w:name w:val="Quote"/>
    <w:basedOn w:val="Normalny"/>
    <w:next w:val="Normalny"/>
    <w:link w:val="CytatZnak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ytatZnak">
    <w:name w:val="Cytat Znak"/>
    <w:basedOn w:val="Domylnaczcionkaakapitu"/>
    <w:link w:val="Cytat"/>
    <w:uiPriority w:val="3"/>
    <w:rPr>
      <w:i/>
      <w:iCs/>
      <w:color w:val="404040" w:themeColor="text1" w:themeTint="BF"/>
      <w:sz w:val="28"/>
    </w:rPr>
  </w:style>
  <w:style w:type="character" w:customStyle="1" w:styleId="Nagwek4znak">
    <w:name w:val="Nagłówek 4 (znak)"/>
    <w:basedOn w:val="Domylnaczcionkaakapitu"/>
    <w:link w:val="nagwek4"/>
    <w:uiPriority w:val="3"/>
    <w:semiHidden/>
    <w:rPr>
      <w:rFonts w:asciiTheme="majorHAnsi" w:eastAsiaTheme="majorEastAsia" w:hAnsiTheme="majorHAnsi" w:cstheme="majorBidi"/>
    </w:rPr>
  </w:style>
  <w:style w:type="paragraph" w:styleId="Bezodstpw">
    <w:name w:val="No Spacing"/>
    <w:uiPriority w:val="99"/>
    <w:qFormat/>
    <w:pPr>
      <w:spacing w:after="0" w:line="240" w:lineRule="auto"/>
    </w:pPr>
  </w:style>
  <w:style w:type="paragraph" w:customStyle="1" w:styleId="Informacjeokontakcie">
    <w:name w:val="Informacje o kontakcie"/>
    <w:basedOn w:val="Normalny"/>
    <w:uiPriority w:val="4"/>
    <w:qFormat/>
    <w:pPr>
      <w:spacing w:after="0"/>
    </w:pPr>
  </w:style>
  <w:style w:type="character" w:styleId="Pogrubienie">
    <w:name w:val="Strong"/>
    <w:basedOn w:val="Domylnaczcionkaakapitu"/>
    <w:uiPriority w:val="22"/>
    <w:unhideWhenUsed/>
    <w:qFormat/>
    <w:rPr>
      <w:b/>
      <w:bCs/>
      <w:color w:val="5A5A5A" w:themeColor="text1" w:themeTint="A5"/>
    </w:rPr>
  </w:style>
  <w:style w:type="paragraph" w:customStyle="1" w:styleId="Nagwekkontaktu">
    <w:name w:val="Nagłówek kontaktu"/>
    <w:basedOn w:val="Normalny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cja">
    <w:name w:val="Organizacja"/>
    <w:basedOn w:val="Normalny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C6066"/>
    <w:rPr>
      <w:rFonts w:asciiTheme="majorHAnsi" w:eastAsiaTheme="majorEastAsia" w:hAnsiTheme="majorHAnsi" w:cstheme="majorBidi"/>
      <w:color w:val="AF4E12" w:themeColor="accent1" w:themeShade="BF"/>
      <w:kern w:val="0"/>
      <w:sz w:val="26"/>
      <w:szCs w:val="26"/>
      <w:lang w:val="pl-PL" w:eastAsia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4C6066"/>
    <w:rPr>
      <w:color w:val="3E84A3" w:themeColor="hyperlink"/>
      <w:u w:val="single"/>
    </w:rPr>
  </w:style>
  <w:style w:type="paragraph" w:styleId="Akapitzlist">
    <w:name w:val="List Paragraph"/>
    <w:basedOn w:val="Normalny"/>
    <w:uiPriority w:val="34"/>
    <w:unhideWhenUsed/>
    <w:qFormat/>
    <w:rsid w:val="004C606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07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708"/>
  </w:style>
  <w:style w:type="paragraph" w:styleId="Stopka">
    <w:name w:val="footer"/>
    <w:basedOn w:val="Normalny"/>
    <w:link w:val="StopkaZnak"/>
    <w:uiPriority w:val="99"/>
    <w:unhideWhenUsed/>
    <w:rsid w:val="00A07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708"/>
  </w:style>
  <w:style w:type="paragraph" w:styleId="NormalnyWeb">
    <w:name w:val="Normal (Web)"/>
    <w:basedOn w:val="Normalny"/>
    <w:uiPriority w:val="99"/>
    <w:semiHidden/>
    <w:unhideWhenUsed/>
    <w:rsid w:val="007A5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pl-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podyplomowe.wi.pb.edu.pl/bezpieczenstwo-systemow-i-siec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podyplomowe.wi.pb.edu.pl/ux-design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studiapodyplomowe.bialystok.pl/" TargetMode="External"/><Relationship Id="rId17" Type="http://schemas.openxmlformats.org/officeDocument/2006/relationships/hyperlink" Target="http://podyplomowe.wi.pb.edu.pl/marketing-internetowy/" TargetMode="External"/><Relationship Id="rId25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podyplomowe.wi.pb.edu.pl/informatyka/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podyplomowe.wi.pb.edu.pl/data-science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wel\AppData\Roaming\Microsoft\Szablony\Biuletyn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63D37D-5E7D-46ED-8396-181E53964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Biuletyn.dotx</Template>
  <TotalTime>386</TotalTime>
  <Pages>4</Pages>
  <Words>1170</Words>
  <Characters>7024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Pawel Tadejko</dc:creator>
  <cp:keywords/>
  <cp:lastModifiedBy>Pawel Tadejko</cp:lastModifiedBy>
  <cp:revision>48</cp:revision>
  <cp:lastPrinted>2012-08-02T20:18:00Z</cp:lastPrinted>
  <dcterms:created xsi:type="dcterms:W3CDTF">2017-08-04T11:53:00Z</dcterms:created>
  <dcterms:modified xsi:type="dcterms:W3CDTF">2018-09-06T06:41:00Z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